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11" w:rsidRDefault="00336311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朗诵表演课程招生考试公告</w:t>
      </w:r>
    </w:p>
    <w:p w:rsidR="00336311" w:rsidRDefault="00336311">
      <w:pPr>
        <w:jc w:val="center"/>
        <w:rPr>
          <w:rFonts w:ascii="黑体" w:eastAsia="黑体" w:hAnsi="黑体" w:cs="黑体"/>
          <w:sz w:val="36"/>
          <w:szCs w:val="36"/>
        </w:rPr>
      </w:pP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为进一步满足广大学员的学习需求，提高语言表演能力，积累表演实践经验。按照学校</w:t>
      </w: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年招生计划，声乐系朗诵课程拟开设朗诵表演班，现面向社会考试招生，有关事项公告如下：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一、招生计划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朗诵表演课程拟开设表演班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个，班额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二、报考条件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掌握必备朗诵基础知识，具备一定朗诵能力和表演水平，经考试取得入学资格。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三、报名时间及方式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报考时间拟定于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31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校内学员向所在班级班主任报名，校外学员电话报名。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四、考试安排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考试时间拟定于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日下午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13:00—15:30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考试地点在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号楼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2407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教室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考试内容包括自我介绍（不超过</w:t>
      </w:r>
      <w:r>
        <w:rPr>
          <w:rFonts w:ascii="仿宋_GB2312" w:eastAsia="仿宋_GB2312" w:hAnsi="仿宋_GB2312" w:cs="仿宋_GB2312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秒），自选作品一首（不超过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分钟），现场随机抽取绕口令，现场随机抽取作品片段。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五、录取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录取名单将通过学校公众号等平台发布，请大家及时关注录取信息，按要求进行缴费，逾期不缴费者视为自动放弃入学资格。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六、考试须知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持本人学员卡或第二代身份证参加考试。须考试前半小时在备考教室登记，领取考号，有序进入考场。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考试学员不得参照资料进行朗诵。</w:t>
      </w:r>
    </w:p>
    <w:p w:rsidR="00336311" w:rsidRDefault="00336311">
      <w:pPr>
        <w:ind w:firstLineChars="200" w:firstLine="640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参加考试人员前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7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天内离长、无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48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小时核酸检测阴性证明、黄码、红码，不佩戴口罩者，严禁入校。到校扫吉祥码、测温、查看行程卡，无吉祥码和行程卡者持身份证原件登记，方可入校。</w:t>
      </w:r>
    </w:p>
    <w:p w:rsidR="00336311" w:rsidRDefault="00336311">
      <w:pPr>
        <w:ind w:firstLineChars="200" w:firstLine="672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如疫情形势发生变化或上级疫情防控政策有新规定，将根据有关要求调整考试时间和防控措施，请大家关注学校发布的通知。</w:t>
      </w:r>
    </w:p>
    <w:p w:rsidR="00336311" w:rsidRDefault="00336311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七、联系方式</w:t>
      </w:r>
    </w:p>
    <w:p w:rsidR="00336311" w:rsidRDefault="00336311">
      <w:pPr>
        <w:ind w:right="750"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人：程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岩</w:t>
      </w:r>
    </w:p>
    <w:p w:rsidR="00336311" w:rsidRDefault="00336311">
      <w:pPr>
        <w:ind w:right="600" w:firstLineChars="200" w:firstLine="64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/>
          <w:sz w:val="32"/>
          <w:szCs w:val="32"/>
        </w:rPr>
        <w:t>87604613</w:t>
      </w:r>
    </w:p>
    <w:p w:rsidR="00336311" w:rsidRDefault="0033631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sectPr w:rsidR="00336311" w:rsidSect="006F4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702F"/>
    <w:rsid w:val="000B0B1B"/>
    <w:rsid w:val="001943D5"/>
    <w:rsid w:val="0031327F"/>
    <w:rsid w:val="00336311"/>
    <w:rsid w:val="00373946"/>
    <w:rsid w:val="006C4251"/>
    <w:rsid w:val="006F4FAE"/>
    <w:rsid w:val="007B2F24"/>
    <w:rsid w:val="00B23C39"/>
    <w:rsid w:val="00B9702F"/>
    <w:rsid w:val="00C778F5"/>
    <w:rsid w:val="00E12B86"/>
    <w:rsid w:val="00E152AF"/>
    <w:rsid w:val="195E75ED"/>
    <w:rsid w:val="1AE41AC0"/>
    <w:rsid w:val="25116D9B"/>
    <w:rsid w:val="29A5790E"/>
    <w:rsid w:val="30F15B96"/>
    <w:rsid w:val="31203B9D"/>
    <w:rsid w:val="36C63282"/>
    <w:rsid w:val="3934113C"/>
    <w:rsid w:val="3CCA5F49"/>
    <w:rsid w:val="3F8E5686"/>
    <w:rsid w:val="445909CD"/>
    <w:rsid w:val="544546A0"/>
    <w:rsid w:val="5989162B"/>
    <w:rsid w:val="608518E8"/>
    <w:rsid w:val="68D30851"/>
    <w:rsid w:val="6C1C28E4"/>
    <w:rsid w:val="729D35AB"/>
    <w:rsid w:val="76F1368B"/>
    <w:rsid w:val="7F311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FAE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F4FAE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0EFE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6F4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F4FAE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4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F4FAE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6F4FAE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6F4FAE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95</Words>
  <Characters>543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朗诵表演课程招生考试公告</dc:title>
  <dc:subject/>
  <dc:creator>Administrator</dc:creator>
  <cp:keywords/>
  <dc:description/>
  <cp:lastModifiedBy>user</cp:lastModifiedBy>
  <cp:revision>2</cp:revision>
  <dcterms:created xsi:type="dcterms:W3CDTF">2022-08-31T01:04:00Z</dcterms:created>
  <dcterms:modified xsi:type="dcterms:W3CDTF">2022-08-31T01:04:00Z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