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7B0" w:rsidRDefault="009377B0">
      <w:pPr>
        <w:jc w:val="center"/>
        <w:rPr>
          <w:rFonts w:asci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独唱课程招生考试公告</w:t>
      </w:r>
    </w:p>
    <w:p w:rsidR="009377B0" w:rsidRDefault="009377B0">
      <w:pPr>
        <w:jc w:val="center"/>
        <w:rPr>
          <w:rFonts w:ascii="宋体" w:cs="宋体"/>
          <w:sz w:val="44"/>
          <w:szCs w:val="44"/>
        </w:rPr>
      </w:pP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为进一步满足广大学员的学习需求，在熟练掌握歌曲演唱技巧和舞台表演技能的同时，参与专业比赛、社会文艺演出等活动。按照学校</w:t>
      </w:r>
      <w:r>
        <w:rPr>
          <w:rFonts w:ascii="仿宋_GB2312" w:eastAsia="仿宋_GB2312" w:hAnsi="仿宋_GB2312" w:cs="仿宋_GB2312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年招生计划，声乐系独唱课程拟开设独唱高级班和独唱表演班，现面向社会考试招生，有关事项公告如下：</w:t>
      </w:r>
    </w:p>
    <w:p w:rsidR="009377B0" w:rsidRDefault="009377B0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一、招生计划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独唱课程拟开设高级班</w:t>
      </w:r>
      <w:r>
        <w:rPr>
          <w:rFonts w:ascii="仿宋_GB2312" w:eastAsia="仿宋_GB2312" w:hAnsi="仿宋_GB2312" w:cs="仿宋_GB2312"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sz w:val="32"/>
          <w:szCs w:val="32"/>
        </w:rPr>
        <w:t>个，表演班</w:t>
      </w:r>
      <w:r>
        <w:rPr>
          <w:rFonts w:ascii="仿宋_GB2312" w:eastAsia="仿宋_GB2312" w:hAnsi="仿宋_GB2312" w:cs="仿宋_GB2312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个；高级班班额</w:t>
      </w:r>
      <w:r>
        <w:rPr>
          <w:rFonts w:ascii="仿宋_GB2312" w:eastAsia="仿宋_GB2312" w:hAnsi="仿宋_GB2312" w:cs="仿宋_GB2312"/>
          <w:sz w:val="32"/>
          <w:szCs w:val="32"/>
        </w:rPr>
        <w:t>25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人，表演班班额</w:t>
      </w:r>
      <w:r>
        <w:rPr>
          <w:rFonts w:ascii="仿宋_GB2312" w:eastAsia="仿宋_GB2312" w:hAnsi="仿宋_GB2312" w:cs="仿宋_GB2312"/>
          <w:sz w:val="32"/>
          <w:szCs w:val="32"/>
        </w:rPr>
        <w:t>17</w:t>
      </w:r>
      <w:r>
        <w:rPr>
          <w:rFonts w:ascii="仿宋_GB2312" w:eastAsia="仿宋_GB2312" w:hAnsi="仿宋_GB2312" w:cs="仿宋_GB2312" w:hint="eastAsia"/>
          <w:sz w:val="32"/>
          <w:szCs w:val="32"/>
        </w:rPr>
        <w:t>人，共计招收</w:t>
      </w:r>
      <w:r>
        <w:rPr>
          <w:rFonts w:ascii="仿宋_GB2312" w:eastAsia="仿宋_GB2312" w:hAnsi="仿宋_GB2312" w:cs="仿宋_GB2312"/>
          <w:sz w:val="32"/>
          <w:szCs w:val="32"/>
        </w:rPr>
        <w:t>109</w:t>
      </w:r>
      <w:r>
        <w:rPr>
          <w:rFonts w:ascii="仿宋_GB2312" w:eastAsia="仿宋_GB2312" w:hAnsi="仿宋_GB2312" w:cs="仿宋_GB2312" w:hint="eastAsia"/>
          <w:sz w:val="32"/>
          <w:szCs w:val="32"/>
        </w:rPr>
        <w:t>人。</w:t>
      </w:r>
    </w:p>
    <w:p w:rsidR="009377B0" w:rsidRDefault="009377B0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二、报考条件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掌握必备音乐基础知识，具备一定视唱能力和演唱水平，经考试取得入学资格，且每位学员只能报考并参加独唱专业一个班次的学习。</w:t>
      </w:r>
    </w:p>
    <w:p w:rsidR="009377B0" w:rsidRDefault="009377B0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三、报名时间及方式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报名时间拟定于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/>
          <w:sz w:val="32"/>
          <w:szCs w:val="32"/>
        </w:rPr>
        <w:t>31</w:t>
      </w:r>
      <w:r>
        <w:rPr>
          <w:rFonts w:ascii="仿宋_GB2312" w:eastAsia="仿宋_GB2312" w:hAnsi="仿宋_GB2312" w:cs="仿宋_GB2312" w:hint="eastAsia"/>
          <w:sz w:val="32"/>
          <w:szCs w:val="32"/>
        </w:rPr>
        <w:t>日至</w:t>
      </w:r>
      <w:r>
        <w:rPr>
          <w:rFonts w:ascii="仿宋_GB2312" w:eastAsia="仿宋_GB2312" w:hAnsi="仿宋_GB2312" w:cs="仿宋_GB2312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bookmarkStart w:id="0" w:name="_GoBack"/>
      <w:r>
        <w:rPr>
          <w:rFonts w:ascii="仿宋_GB2312" w:eastAsia="仿宋_GB2312" w:hAnsi="仿宋_GB2312" w:cs="仿宋_GB2312"/>
          <w:sz w:val="32"/>
          <w:szCs w:val="32"/>
        </w:rPr>
        <w:t>2</w:t>
      </w:r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日，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校内学员向所在班级班主任报名，校外学员电话报名。</w:t>
      </w:r>
    </w:p>
    <w:p w:rsidR="009377B0" w:rsidRDefault="009377B0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四、考试安排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独唱高级班考试时间定于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5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日上午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8:30—11:30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；下午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13:00—15:30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独唱表演班考试时间定于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日上午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8:30—11:00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。考试地点均设在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号楼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2407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教室。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考试内容为演唱一首自选歌曲和现场随机抽取视唱旋律。</w:t>
      </w:r>
    </w:p>
    <w:p w:rsidR="009377B0" w:rsidRDefault="009377B0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五、录取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录取名单将通过学校公众号等平台发布，请大家及时关注录取信息，按要求进行缴费，逾期不缴费者视为自动放弃入学资格。</w:t>
      </w:r>
    </w:p>
    <w:p w:rsidR="009377B0" w:rsidRDefault="009377B0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六、考试须知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持本人学员卡或第二代身份证参加考试。须考试前半小时在备考教室登记，领取考号，有序进入考场。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参加考试的学员不得照歌谱演唱，考试采用清唱方式。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3.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参加考试人员前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7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天内离长、无</w:t>
      </w: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48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小时核酸检测阴性证明、黄码、红码，不佩戴口罩者，严禁入校。到校扫吉祥码、测温、查看行程卡，无吉祥码和行程卡者持身份证原件登记，方可入校。</w:t>
      </w:r>
    </w:p>
    <w:p w:rsidR="009377B0" w:rsidRDefault="009377B0">
      <w:pPr>
        <w:ind w:firstLineChars="200" w:firstLine="672"/>
        <w:jc w:val="left"/>
        <w:rPr>
          <w:rFonts w:ascii="仿宋_GB2312" w:eastAsia="仿宋_GB2312" w:hAnsi="宋体"/>
          <w:color w:val="222222"/>
          <w:spacing w:val="8"/>
          <w:sz w:val="32"/>
          <w:szCs w:val="32"/>
        </w:rPr>
      </w:pPr>
      <w:r>
        <w:rPr>
          <w:rFonts w:ascii="仿宋_GB2312" w:eastAsia="仿宋_GB2312" w:hAnsi="宋体"/>
          <w:color w:val="222222"/>
          <w:spacing w:val="8"/>
          <w:sz w:val="32"/>
          <w:szCs w:val="32"/>
        </w:rPr>
        <w:t>4.</w:t>
      </w:r>
      <w:r>
        <w:rPr>
          <w:rFonts w:ascii="仿宋_GB2312" w:eastAsia="仿宋_GB2312" w:hAnsi="宋体" w:hint="eastAsia"/>
          <w:color w:val="222222"/>
          <w:spacing w:val="8"/>
          <w:sz w:val="32"/>
          <w:szCs w:val="32"/>
        </w:rPr>
        <w:t>如疫情形势发生变化或上级疫情防控政策有新规定，将根据有关要求调整考试时间和防控措施，请大家关注学校发布的通知。</w:t>
      </w:r>
    </w:p>
    <w:p w:rsidR="009377B0" w:rsidRDefault="009377B0">
      <w:pPr>
        <w:ind w:firstLineChars="200" w:firstLine="640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七、联系方式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系</w:t>
      </w:r>
      <w:r>
        <w:rPr>
          <w:rFonts w:ascii="仿宋_GB2312" w:eastAsia="仿宋_GB2312" w:hAnsi="仿宋_GB2312" w:cs="仿宋_GB2312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人：程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岩</w:t>
      </w:r>
    </w:p>
    <w:p w:rsidR="009377B0" w:rsidRDefault="009377B0">
      <w:pPr>
        <w:ind w:firstLineChars="200" w:firstLine="640"/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联系电话：</w:t>
      </w:r>
      <w:r>
        <w:rPr>
          <w:rFonts w:ascii="仿宋_GB2312" w:eastAsia="仿宋_GB2312" w:hAnsi="仿宋_GB2312" w:cs="仿宋_GB2312"/>
          <w:sz w:val="32"/>
          <w:szCs w:val="32"/>
        </w:rPr>
        <w:t>87604613</w:t>
      </w:r>
    </w:p>
    <w:p w:rsidR="009377B0" w:rsidRDefault="009377B0">
      <w:pPr>
        <w:ind w:firstLineChars="200" w:firstLine="600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附：独唱专业课程安排表</w:t>
      </w:r>
    </w:p>
    <w:tbl>
      <w:tblPr>
        <w:tblW w:w="0" w:type="auto"/>
        <w:tblInd w:w="2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940"/>
        <w:gridCol w:w="2507"/>
        <w:gridCol w:w="2653"/>
      </w:tblGrid>
      <w:tr w:rsidR="009377B0" w:rsidRPr="00BA01DD" w:rsidTr="00BA01DD">
        <w:trPr>
          <w:trHeight w:val="419"/>
        </w:trPr>
        <w:tc>
          <w:tcPr>
            <w:tcW w:w="2940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班级名称</w:t>
            </w:r>
          </w:p>
        </w:tc>
        <w:tc>
          <w:tcPr>
            <w:tcW w:w="2507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上课时间</w:t>
            </w:r>
          </w:p>
        </w:tc>
        <w:tc>
          <w:tcPr>
            <w:tcW w:w="2653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任课教师</w:t>
            </w:r>
          </w:p>
        </w:tc>
      </w:tr>
      <w:tr w:rsidR="009377B0" w:rsidRPr="00BA01DD" w:rsidTr="00BA01DD">
        <w:tc>
          <w:tcPr>
            <w:tcW w:w="2940" w:type="dxa"/>
          </w:tcPr>
          <w:p w:rsidR="009377B0" w:rsidRPr="00BA01DD" w:rsidRDefault="009377B0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2022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级独唱高级</w:t>
            </w: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班</w:t>
            </w:r>
          </w:p>
        </w:tc>
        <w:tc>
          <w:tcPr>
            <w:tcW w:w="2507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周一下午</w:t>
            </w:r>
          </w:p>
        </w:tc>
        <w:tc>
          <w:tcPr>
            <w:tcW w:w="2653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魏艳君</w:t>
            </w:r>
          </w:p>
        </w:tc>
      </w:tr>
      <w:tr w:rsidR="009377B0" w:rsidRPr="00BA01DD" w:rsidTr="00BA01DD">
        <w:tc>
          <w:tcPr>
            <w:tcW w:w="2940" w:type="dxa"/>
          </w:tcPr>
          <w:p w:rsidR="009377B0" w:rsidRPr="00BA01DD" w:rsidRDefault="009377B0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2022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级独唱高级</w:t>
            </w: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班</w:t>
            </w:r>
          </w:p>
        </w:tc>
        <w:tc>
          <w:tcPr>
            <w:tcW w:w="2507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周五下午</w:t>
            </w:r>
          </w:p>
        </w:tc>
        <w:tc>
          <w:tcPr>
            <w:tcW w:w="2653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黄</w:t>
            </w: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 xml:space="preserve">  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澈</w:t>
            </w:r>
          </w:p>
        </w:tc>
      </w:tr>
      <w:tr w:rsidR="009377B0" w:rsidRPr="00BA01DD" w:rsidTr="00BA01DD">
        <w:tc>
          <w:tcPr>
            <w:tcW w:w="2940" w:type="dxa"/>
          </w:tcPr>
          <w:p w:rsidR="009377B0" w:rsidRPr="00BA01DD" w:rsidRDefault="009377B0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2022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级独唱高级</w:t>
            </w: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3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班</w:t>
            </w:r>
          </w:p>
        </w:tc>
        <w:tc>
          <w:tcPr>
            <w:tcW w:w="2507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周一上午</w:t>
            </w:r>
          </w:p>
        </w:tc>
        <w:tc>
          <w:tcPr>
            <w:tcW w:w="2653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王亚军</w:t>
            </w:r>
          </w:p>
        </w:tc>
      </w:tr>
      <w:tr w:rsidR="009377B0" w:rsidRPr="00BA01DD" w:rsidTr="00BA01DD">
        <w:tc>
          <w:tcPr>
            <w:tcW w:w="2940" w:type="dxa"/>
          </w:tcPr>
          <w:p w:rsidR="009377B0" w:rsidRPr="00BA01DD" w:rsidRDefault="009377B0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2022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级独唱表演</w:t>
            </w: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1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班</w:t>
            </w:r>
          </w:p>
        </w:tc>
        <w:tc>
          <w:tcPr>
            <w:tcW w:w="2507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周二上午</w:t>
            </w:r>
          </w:p>
        </w:tc>
        <w:tc>
          <w:tcPr>
            <w:tcW w:w="2653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边桂荣</w:t>
            </w:r>
          </w:p>
        </w:tc>
      </w:tr>
      <w:tr w:rsidR="009377B0" w:rsidRPr="00BA01DD" w:rsidTr="00BA01DD">
        <w:tc>
          <w:tcPr>
            <w:tcW w:w="2940" w:type="dxa"/>
          </w:tcPr>
          <w:p w:rsidR="009377B0" w:rsidRPr="00BA01DD" w:rsidRDefault="009377B0">
            <w:pPr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2022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级独唱表演</w:t>
            </w:r>
            <w:r w:rsidRPr="00BA01DD">
              <w:rPr>
                <w:rFonts w:ascii="仿宋_GB2312" w:eastAsia="仿宋_GB2312" w:hAnsi="仿宋_GB2312" w:cs="仿宋_GB2312"/>
                <w:sz w:val="30"/>
                <w:szCs w:val="30"/>
              </w:rPr>
              <w:t>2</w:t>
            </w: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班</w:t>
            </w:r>
          </w:p>
        </w:tc>
        <w:tc>
          <w:tcPr>
            <w:tcW w:w="2507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周五上午</w:t>
            </w:r>
          </w:p>
        </w:tc>
        <w:tc>
          <w:tcPr>
            <w:tcW w:w="2653" w:type="dxa"/>
          </w:tcPr>
          <w:p w:rsidR="009377B0" w:rsidRPr="00BA01DD" w:rsidRDefault="009377B0" w:rsidP="00BA01DD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 w:rsidRPr="00BA01DD"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魏艳君</w:t>
            </w:r>
          </w:p>
        </w:tc>
      </w:tr>
    </w:tbl>
    <w:p w:rsidR="009377B0" w:rsidRDefault="009377B0">
      <w:pPr>
        <w:rPr>
          <w:rFonts w:ascii="宋体" w:cs="宋体"/>
          <w:sz w:val="44"/>
          <w:szCs w:val="44"/>
        </w:rPr>
      </w:pPr>
    </w:p>
    <w:sectPr w:rsidR="009377B0" w:rsidSect="00FA05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41E07"/>
    <w:rsid w:val="000D59F5"/>
    <w:rsid w:val="00141E07"/>
    <w:rsid w:val="001F56B2"/>
    <w:rsid w:val="001F7571"/>
    <w:rsid w:val="002E6F7C"/>
    <w:rsid w:val="002F60C8"/>
    <w:rsid w:val="0046640A"/>
    <w:rsid w:val="00630C5B"/>
    <w:rsid w:val="006855CC"/>
    <w:rsid w:val="00790ECC"/>
    <w:rsid w:val="008E4F14"/>
    <w:rsid w:val="009377B0"/>
    <w:rsid w:val="00A25CD7"/>
    <w:rsid w:val="00A777CD"/>
    <w:rsid w:val="00B22654"/>
    <w:rsid w:val="00B343DD"/>
    <w:rsid w:val="00BA01DD"/>
    <w:rsid w:val="00BF1EE7"/>
    <w:rsid w:val="00C63245"/>
    <w:rsid w:val="00CD4C4A"/>
    <w:rsid w:val="00D57D7A"/>
    <w:rsid w:val="00DE61F8"/>
    <w:rsid w:val="00EF6514"/>
    <w:rsid w:val="00FA0543"/>
    <w:rsid w:val="04894DB6"/>
    <w:rsid w:val="08705740"/>
    <w:rsid w:val="0B552DAD"/>
    <w:rsid w:val="0E705941"/>
    <w:rsid w:val="164F230B"/>
    <w:rsid w:val="17797E10"/>
    <w:rsid w:val="1DFB0A02"/>
    <w:rsid w:val="22EC5BDC"/>
    <w:rsid w:val="234D6F91"/>
    <w:rsid w:val="2BE01A31"/>
    <w:rsid w:val="35497BCC"/>
    <w:rsid w:val="3A693800"/>
    <w:rsid w:val="3FCC3CCB"/>
    <w:rsid w:val="433C4BE3"/>
    <w:rsid w:val="44852E7D"/>
    <w:rsid w:val="45F1208D"/>
    <w:rsid w:val="480B50C1"/>
    <w:rsid w:val="4C911587"/>
    <w:rsid w:val="4CDB6907"/>
    <w:rsid w:val="5054309B"/>
    <w:rsid w:val="521A11B8"/>
    <w:rsid w:val="5266170F"/>
    <w:rsid w:val="54015A1D"/>
    <w:rsid w:val="551F3461"/>
    <w:rsid w:val="55430FB6"/>
    <w:rsid w:val="58E80B95"/>
    <w:rsid w:val="5C9F2040"/>
    <w:rsid w:val="5CB624FF"/>
    <w:rsid w:val="5FE82C07"/>
    <w:rsid w:val="67412C41"/>
    <w:rsid w:val="6FC76B11"/>
    <w:rsid w:val="70E52795"/>
    <w:rsid w:val="790E1857"/>
    <w:rsid w:val="7BFF07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(Web)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0543"/>
    <w:pPr>
      <w:widowControl w:val="0"/>
      <w:jc w:val="both"/>
    </w:pPr>
    <w:rPr>
      <w:rFonts w:ascii="Calibri" w:hAnsi="Calibri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A0543"/>
    <w:pPr>
      <w:spacing w:beforeAutospacing="1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3105"/>
    <w:rPr>
      <w:rFonts w:ascii="Calibri" w:hAnsi="Calibri"/>
      <w:b/>
      <w:bCs/>
      <w:kern w:val="44"/>
      <w:sz w:val="44"/>
      <w:szCs w:val="44"/>
    </w:rPr>
  </w:style>
  <w:style w:type="paragraph" w:styleId="Footer">
    <w:name w:val="footer"/>
    <w:basedOn w:val="Normal"/>
    <w:link w:val="FooterChar"/>
    <w:uiPriority w:val="99"/>
    <w:rsid w:val="00FA05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A0543"/>
    <w:rPr>
      <w:rFonts w:ascii="Calibri" w:eastAsia="宋体" w:hAnsi="Calibri" w:cs="Times New Roman"/>
      <w:kern w:val="2"/>
      <w:sz w:val="18"/>
      <w:szCs w:val="18"/>
    </w:rPr>
  </w:style>
  <w:style w:type="paragraph" w:styleId="Header">
    <w:name w:val="header"/>
    <w:basedOn w:val="Normal"/>
    <w:link w:val="HeaderChar"/>
    <w:uiPriority w:val="99"/>
    <w:rsid w:val="00FA05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A0543"/>
    <w:rPr>
      <w:rFonts w:ascii="Calibri" w:eastAsia="宋体" w:hAnsi="Calibri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FA0543"/>
    <w:pPr>
      <w:spacing w:beforeAutospacing="1" w:afterAutospacing="1"/>
      <w:jc w:val="left"/>
    </w:pPr>
    <w:rPr>
      <w:kern w:val="0"/>
      <w:sz w:val="24"/>
    </w:rPr>
  </w:style>
  <w:style w:type="table" w:styleId="TableGrid">
    <w:name w:val="Table Grid"/>
    <w:basedOn w:val="TableNormal"/>
    <w:uiPriority w:val="99"/>
    <w:rsid w:val="00FA054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99"/>
    <w:qFormat/>
    <w:rsid w:val="00FA0543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130</Words>
  <Characters>747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独唱课程招生考试公告</dc:title>
  <dc:subject/>
  <dc:creator>Administrator</dc:creator>
  <cp:keywords/>
  <dc:description/>
  <cp:lastModifiedBy>user</cp:lastModifiedBy>
  <cp:revision>2</cp:revision>
  <dcterms:created xsi:type="dcterms:W3CDTF">2022-08-31T01:03:00Z</dcterms:created>
  <dcterms:modified xsi:type="dcterms:W3CDTF">2022-08-31T01:03:00Z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