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006" w:rsidRPr="00AA4154" w:rsidRDefault="00802006" w:rsidP="00832F2F">
      <w:pPr>
        <w:jc w:val="center"/>
        <w:rPr>
          <w:rFonts w:ascii="黑体" w:eastAsia="黑体" w:hAnsi="黑体" w:cs="黑体"/>
          <w:sz w:val="36"/>
          <w:szCs w:val="36"/>
        </w:rPr>
      </w:pPr>
      <w:r w:rsidRPr="00AA4154">
        <w:rPr>
          <w:rFonts w:ascii="黑体" w:eastAsia="黑体" w:hAnsi="黑体" w:cs="黑体" w:hint="eastAsia"/>
          <w:sz w:val="36"/>
          <w:szCs w:val="36"/>
        </w:rPr>
        <w:t>民舞课程高级班招生考试公告</w:t>
      </w:r>
    </w:p>
    <w:p w:rsidR="00802006" w:rsidRDefault="00802006" w:rsidP="00832F2F">
      <w:pPr>
        <w:ind w:firstLineChars="200" w:firstLine="432"/>
        <w:rPr>
          <w:rFonts w:ascii="仿宋_GB2312" w:eastAsia="仿宋_GB2312" w:hAnsi="宋体"/>
          <w:color w:val="222222"/>
          <w:spacing w:val="8"/>
          <w:sz w:val="20"/>
          <w:szCs w:val="20"/>
        </w:rPr>
      </w:pP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为了满足学员的学习需求，按照学校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2022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年招生计划，舞蹈系民族民间舞专业拟开设民舞高级班，现面向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2019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级民舞中级班考试招生，有关事项公告如下：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一、招生计划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民舞课程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2022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级拟开设民舞高级班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1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个，班额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60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人。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二、报考条件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高级班教学注重表演能力和表演技巧，需掌握一定的舞蹈基础知识，具备民舞中级班以上的表演能力（系统学习过：中国古典舞、藏族、云南花灯、蒙族、东北秧歌、傣族、胶州秧歌、维族），需考试取得入学资格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三、报名时间及方式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9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月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5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日至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9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月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9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日，向所在班级班主任报名（含线上、线下两种方式）。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四、考试安排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考试时间拟定于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9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月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14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日（周三）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 xml:space="preserve"> 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下午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1:30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—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3:30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。考试地点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3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号楼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3203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教室。考试内容为自选民族舞蹈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1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个（时长不超过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2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分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钟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）。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五、录取</w:t>
      </w:r>
    </w:p>
    <w:p w:rsidR="00802006" w:rsidRDefault="00802006" w:rsidP="00E357C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录取名单将通过学校公众号等平台发布，请大家及时关注录取信息，按要求进行缴费，逾期不缴费者视为自动放弃入学资格。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六、考试须知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1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．</w:t>
      </w:r>
      <w:r w:rsidRPr="008738B4">
        <w:rPr>
          <w:rFonts w:ascii="仿宋_GB2312" w:eastAsia="仿宋_GB2312" w:hAnsi="仿宋_GB2312" w:cs="仿宋_GB2312" w:hint="eastAsia"/>
          <w:sz w:val="32"/>
          <w:szCs w:val="32"/>
        </w:rPr>
        <w:t>持本人学员卡或第二代身份证参加考试。须考试前半小时在备考教室登记，领取考号，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分组进行考试，</w:t>
      </w:r>
      <w:r w:rsidRPr="008738B4">
        <w:rPr>
          <w:rFonts w:ascii="仿宋_GB2312" w:eastAsia="仿宋_GB2312" w:hAnsi="仿宋_GB2312" w:cs="仿宋_GB2312" w:hint="eastAsia"/>
          <w:sz w:val="32"/>
          <w:szCs w:val="32"/>
        </w:rPr>
        <w:t>有序进入考场。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2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．自行选取民族舞蹈一段，舞种不限。自带伴奏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u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盘及小音箱等设备。</w:t>
      </w:r>
    </w:p>
    <w:p w:rsidR="00802006" w:rsidRDefault="00802006" w:rsidP="0072618F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3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．参加考试人员前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7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天内离长、无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48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小时核酸检测阴性证明、黄码、红码，不佩戴口罩者，严禁入校。到校扫吉祥码、测温、</w:t>
      </w:r>
      <w:bookmarkStart w:id="0" w:name="_GoBack"/>
      <w:bookmarkEnd w:id="0"/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查看行程卡，无吉祥码和行程卡者持身份证原件登记，方可入校。</w:t>
      </w:r>
    </w:p>
    <w:p w:rsidR="00802006" w:rsidRPr="00E7268E" w:rsidRDefault="00802006" w:rsidP="007541B0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4.</w:t>
      </w:r>
      <w:r w:rsidRPr="004B06DB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如疫情形势发生变化或上级疫情防控政策有新规定，将根据有关要求调整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考试</w:t>
      </w:r>
      <w:r w:rsidRPr="004B06DB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时间和防控措施，请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大家</w:t>
      </w:r>
      <w:r w:rsidRPr="004B06DB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关注学校发布的通知。</w:t>
      </w:r>
    </w:p>
    <w:p w:rsidR="00802006" w:rsidRPr="008738B4" w:rsidRDefault="00802006" w:rsidP="0072618F">
      <w:pPr>
        <w:ind w:firstLineChars="200" w:firstLine="674"/>
        <w:jc w:val="left"/>
        <w:rPr>
          <w:rFonts w:ascii="仿宋_GB2312" w:eastAsia="仿宋_GB2312" w:hAnsi="宋体"/>
          <w:sz w:val="32"/>
          <w:szCs w:val="32"/>
        </w:rPr>
      </w:pPr>
      <w:r w:rsidRPr="008738B4">
        <w:rPr>
          <w:rStyle w:val="Strong"/>
          <w:rFonts w:ascii="仿宋_GB2312" w:eastAsia="仿宋_GB2312" w:hAnsi="宋体" w:hint="eastAsia"/>
          <w:color w:val="222222"/>
          <w:spacing w:val="8"/>
          <w:sz w:val="32"/>
          <w:szCs w:val="32"/>
        </w:rPr>
        <w:t>七、联系方式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sz w:val="32"/>
          <w:szCs w:val="32"/>
        </w:rPr>
      </w:pP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联系人：</w:t>
      </w:r>
      <w:r w:rsidRPr="008738B4">
        <w:rPr>
          <w:rFonts w:ascii="宋体" w:eastAsia="仿宋_GB2312" w:hAnsi="宋体"/>
          <w:color w:val="222222"/>
          <w:spacing w:val="8"/>
          <w:sz w:val="32"/>
          <w:szCs w:val="32"/>
        </w:rPr>
        <w:t> 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邢媛媛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 xml:space="preserve">  </w:t>
      </w: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陈辰</w:t>
      </w:r>
    </w:p>
    <w:p w:rsidR="00802006" w:rsidRPr="008738B4" w:rsidRDefault="00802006" w:rsidP="0072618F">
      <w:pPr>
        <w:ind w:firstLineChars="200" w:firstLine="672"/>
        <w:jc w:val="left"/>
        <w:rPr>
          <w:rFonts w:ascii="仿宋_GB2312" w:eastAsia="仿宋_GB2312" w:hAnsi="宋体"/>
          <w:sz w:val="32"/>
          <w:szCs w:val="32"/>
        </w:rPr>
      </w:pPr>
      <w:r w:rsidRPr="008738B4"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联系电话：</w:t>
      </w:r>
      <w:r w:rsidRPr="008738B4">
        <w:rPr>
          <w:rFonts w:ascii="仿宋_GB2312" w:eastAsia="仿宋_GB2312" w:hAnsi="宋体"/>
          <w:color w:val="222222"/>
          <w:spacing w:val="8"/>
          <w:sz w:val="32"/>
          <w:szCs w:val="32"/>
        </w:rPr>
        <w:t>87604612</w:t>
      </w:r>
    </w:p>
    <w:sectPr w:rsidR="00802006" w:rsidRPr="008738B4" w:rsidSect="00AB1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006" w:rsidRDefault="00802006" w:rsidP="00B80BC4">
      <w:r>
        <w:separator/>
      </w:r>
    </w:p>
  </w:endnote>
  <w:endnote w:type="continuationSeparator" w:id="0">
    <w:p w:rsidR="00802006" w:rsidRDefault="00802006" w:rsidP="00B80B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006" w:rsidRDefault="00802006" w:rsidP="00B80BC4">
      <w:r>
        <w:separator/>
      </w:r>
    </w:p>
  </w:footnote>
  <w:footnote w:type="continuationSeparator" w:id="0">
    <w:p w:rsidR="00802006" w:rsidRDefault="00802006" w:rsidP="00B80B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BC4"/>
    <w:rsid w:val="00026E78"/>
    <w:rsid w:val="000E0034"/>
    <w:rsid w:val="001E298C"/>
    <w:rsid w:val="00257E9B"/>
    <w:rsid w:val="002728DB"/>
    <w:rsid w:val="002C5DE0"/>
    <w:rsid w:val="002F611F"/>
    <w:rsid w:val="00387FF0"/>
    <w:rsid w:val="00477C0C"/>
    <w:rsid w:val="004B06DB"/>
    <w:rsid w:val="00564175"/>
    <w:rsid w:val="006538FD"/>
    <w:rsid w:val="006E269C"/>
    <w:rsid w:val="006F1300"/>
    <w:rsid w:val="006F74D6"/>
    <w:rsid w:val="0072618F"/>
    <w:rsid w:val="007541B0"/>
    <w:rsid w:val="00766446"/>
    <w:rsid w:val="007E6E03"/>
    <w:rsid w:val="00802006"/>
    <w:rsid w:val="00817565"/>
    <w:rsid w:val="00832F2F"/>
    <w:rsid w:val="008738B4"/>
    <w:rsid w:val="008C74C1"/>
    <w:rsid w:val="00920B0A"/>
    <w:rsid w:val="0093781E"/>
    <w:rsid w:val="00A658AA"/>
    <w:rsid w:val="00A870EA"/>
    <w:rsid w:val="00AA4154"/>
    <w:rsid w:val="00AB1CC8"/>
    <w:rsid w:val="00AC2BC5"/>
    <w:rsid w:val="00AF4C39"/>
    <w:rsid w:val="00B04DAF"/>
    <w:rsid w:val="00B15B72"/>
    <w:rsid w:val="00B80BC4"/>
    <w:rsid w:val="00C215FA"/>
    <w:rsid w:val="00CE7B15"/>
    <w:rsid w:val="00D17D83"/>
    <w:rsid w:val="00D470FD"/>
    <w:rsid w:val="00D56823"/>
    <w:rsid w:val="00DB6EA1"/>
    <w:rsid w:val="00DF4A38"/>
    <w:rsid w:val="00E357C4"/>
    <w:rsid w:val="00E7268E"/>
    <w:rsid w:val="00ED12B3"/>
    <w:rsid w:val="00F25375"/>
    <w:rsid w:val="00F8705F"/>
    <w:rsid w:val="00F96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CC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80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80BC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80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80BC4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B80BC4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B80B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62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2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6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2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101</Words>
  <Characters>578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民舞课程高级班招生考试公告</dc:title>
  <dc:subject/>
  <dc:creator>Microsoft</dc:creator>
  <cp:keywords/>
  <dc:description/>
  <cp:lastModifiedBy>user</cp:lastModifiedBy>
  <cp:revision>2</cp:revision>
  <dcterms:created xsi:type="dcterms:W3CDTF">2022-08-31T01:04:00Z</dcterms:created>
  <dcterms:modified xsi:type="dcterms:W3CDTF">2022-08-31T01:04:00Z</dcterms:modified>
</cp:coreProperties>
</file>