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545" w:rsidRPr="00BF28D2" w:rsidRDefault="00897545">
      <w:pPr>
        <w:jc w:val="center"/>
        <w:rPr>
          <w:rFonts w:ascii="宋体" w:cs="宋体"/>
          <w:b/>
          <w:sz w:val="44"/>
          <w:szCs w:val="44"/>
        </w:rPr>
      </w:pPr>
      <w:r w:rsidRPr="00BF28D2">
        <w:rPr>
          <w:rFonts w:ascii="宋体" w:hAnsi="宋体" w:cs="宋体" w:hint="eastAsia"/>
          <w:b/>
          <w:sz w:val="44"/>
          <w:szCs w:val="44"/>
        </w:rPr>
        <w:t>钢琴即兴伴奏课程初级班招生考试公告</w:t>
      </w:r>
    </w:p>
    <w:p w:rsidR="00897545" w:rsidRDefault="00897545">
      <w:pPr>
        <w:jc w:val="center"/>
        <w:rPr>
          <w:rFonts w:ascii="宋体" w:cs="宋体"/>
          <w:sz w:val="44"/>
          <w:szCs w:val="44"/>
        </w:rPr>
      </w:pP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为进一步满足广大学员的学习需求，在熟练掌握钢琴演奏技巧和舞台表演技能的基础上，培养学员</w:t>
      </w:r>
      <w:r w:rsidRPr="007876CD">
        <w:rPr>
          <w:rFonts w:ascii="仿宋_GB2312" w:eastAsia="仿宋_GB2312" w:hAnsi="仿宋" w:hint="eastAsia"/>
          <w:bCs/>
          <w:sz w:val="32"/>
          <w:szCs w:val="32"/>
        </w:rPr>
        <w:t>即兴伴奏能力</w:t>
      </w:r>
      <w:r>
        <w:rPr>
          <w:rFonts w:ascii="仿宋_GB2312" w:eastAsia="仿宋_GB2312" w:hAnsi="仿宋_GB2312" w:cs="仿宋_GB2312" w:hint="eastAsia"/>
          <w:sz w:val="32"/>
          <w:szCs w:val="32"/>
        </w:rPr>
        <w:t>。按照学校</w:t>
      </w:r>
      <w:r>
        <w:rPr>
          <w:rFonts w:ascii="仿宋_GB2312" w:eastAsia="仿宋_GB2312" w:hAnsi="仿宋_GB2312" w:cs="仿宋_GB2312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年招生计划，器乐系钢琴即兴伴奏课程拟开设钢琴即兴伴奏初级班，现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面向社会考试招生，有关事项公告如下：</w:t>
      </w:r>
    </w:p>
    <w:p w:rsidR="00897545" w:rsidRDefault="0089754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一、招生计划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钢琴即兴伴奏课程拟开设初级班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个，班额</w:t>
      </w:r>
      <w:r>
        <w:rPr>
          <w:rFonts w:ascii="仿宋_GB2312" w:eastAsia="仿宋_GB2312" w:hAnsi="仿宋_GB2312" w:cs="仿宋_GB2312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897545" w:rsidRDefault="0089754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二、报考条件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284EE6">
        <w:rPr>
          <w:rFonts w:ascii="仿宋_GB2312" w:eastAsia="仿宋_GB2312" w:hAnsi="仿宋_GB2312" w:cs="仿宋_GB2312" w:hint="eastAsia"/>
          <w:sz w:val="32"/>
          <w:szCs w:val="32"/>
        </w:rPr>
        <w:t>掌握必备音乐基础知识，具备在我校学习高级班以上或学习钢琴演奏四年以上水平，经考试取得入学资格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97545" w:rsidRDefault="0089754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三、报名时间及方式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报名时间拟定于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日，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校内学员向所在班级班主任报名，校外学员电话报名。</w:t>
      </w:r>
    </w:p>
    <w:p w:rsidR="00897545" w:rsidRDefault="0089754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四、考试安排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考试时间拟定于</w:t>
      </w:r>
      <w:r w:rsidRPr="00517EC3">
        <w:rPr>
          <w:rFonts w:ascii="仿宋_GB2312" w:eastAsia="仿宋_GB2312" w:hAnsi="仿宋_GB2312" w:cs="仿宋_GB2312"/>
          <w:color w:val="000000"/>
          <w:sz w:val="32"/>
          <w:szCs w:val="32"/>
        </w:rPr>
        <w:t>9</w:t>
      </w:r>
      <w:r w:rsidRPr="00517EC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 w:rsidRPr="00517EC3">
        <w:rPr>
          <w:rFonts w:ascii="仿宋_GB2312" w:eastAsia="仿宋_GB2312" w:hAnsi="仿宋_GB2312" w:cs="仿宋_GB2312"/>
          <w:color w:val="000000"/>
          <w:sz w:val="32"/>
          <w:szCs w:val="32"/>
        </w:rPr>
        <w:t>13</w:t>
      </w:r>
      <w:r w:rsidRPr="00517EC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日上午</w:t>
      </w:r>
      <w:r w:rsidRPr="00517EC3">
        <w:rPr>
          <w:rFonts w:ascii="仿宋_GB2312" w:eastAsia="仿宋_GB2312" w:hAnsi="仿宋_GB2312" w:cs="仿宋_GB2312"/>
          <w:color w:val="000000"/>
          <w:sz w:val="32"/>
          <w:szCs w:val="32"/>
        </w:rPr>
        <w:t>9:00—11:00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 w:rsidRPr="00517EC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下午</w:t>
      </w:r>
      <w:r w:rsidRPr="00517EC3">
        <w:rPr>
          <w:rFonts w:ascii="仿宋_GB2312" w:eastAsia="仿宋_GB2312" w:hAnsi="仿宋_GB2312" w:cs="仿宋_GB2312"/>
          <w:color w:val="000000"/>
          <w:sz w:val="32"/>
          <w:szCs w:val="32"/>
        </w:rPr>
        <w:t>1:30—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3</w:t>
      </w:r>
      <w:r w:rsidRPr="00517EC3">
        <w:rPr>
          <w:rFonts w:ascii="仿宋_GB2312" w:eastAsia="仿宋_GB2312" w:hAnsi="仿宋_GB2312" w:cs="仿宋_GB2312"/>
          <w:color w:val="000000"/>
          <w:sz w:val="32"/>
          <w:szCs w:val="32"/>
        </w:rPr>
        <w:t>:30</w:t>
      </w:r>
      <w:r w:rsidRPr="00517EC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考试地点在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号楼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1403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教室。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考试内容</w:t>
      </w:r>
      <w:r w:rsidRPr="00517EC3">
        <w:rPr>
          <w:rFonts w:ascii="仿宋_GB2312" w:eastAsia="仿宋_GB2312" w:hAnsi="仿宋_GB2312" w:cs="仿宋_GB2312" w:hint="eastAsia"/>
          <w:sz w:val="32"/>
          <w:szCs w:val="32"/>
        </w:rPr>
        <w:t>为自选一首</w:t>
      </w:r>
      <w:r>
        <w:rPr>
          <w:rFonts w:ascii="仿宋_GB2312" w:eastAsia="仿宋_GB2312" w:hAnsi="仿宋_GB2312" w:cs="仿宋_GB2312" w:hint="eastAsia"/>
          <w:sz w:val="32"/>
          <w:szCs w:val="32"/>
        </w:rPr>
        <w:t>钢琴独奏曲演奏。</w:t>
      </w:r>
    </w:p>
    <w:p w:rsidR="00897545" w:rsidRDefault="0089754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五、录取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录取名单将通过学校公众号等平台发布，请大家及时关注录取信息，按要求进行缴费，逾期不缴费者视为自动放弃入学资格。</w:t>
      </w:r>
    </w:p>
    <w:p w:rsidR="00897545" w:rsidRDefault="0089754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六、考试须知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持本人学员卡或第二代身份证参加考试。须考试前半小时在备考教室登记，领取考号，有序进入考场。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517EC3">
        <w:rPr>
          <w:rFonts w:ascii="仿宋_GB2312" w:eastAsia="仿宋_GB2312" w:hAnsi="仿宋_GB2312" w:cs="仿宋_GB2312"/>
          <w:sz w:val="32"/>
          <w:szCs w:val="32"/>
        </w:rPr>
        <w:t>2.</w:t>
      </w:r>
      <w:r w:rsidRPr="00517EC3">
        <w:rPr>
          <w:rFonts w:ascii="仿宋_GB2312" w:eastAsia="仿宋_GB2312" w:hAnsi="仿宋_GB2312" w:cs="仿宋_GB2312" w:hint="eastAsia"/>
          <w:sz w:val="32"/>
          <w:szCs w:val="32"/>
        </w:rPr>
        <w:t>自选一首</w:t>
      </w:r>
      <w:r>
        <w:rPr>
          <w:rFonts w:ascii="仿宋_GB2312" w:eastAsia="仿宋_GB2312" w:hAnsi="仿宋_GB2312" w:cs="仿宋_GB2312" w:hint="eastAsia"/>
          <w:sz w:val="32"/>
          <w:szCs w:val="32"/>
        </w:rPr>
        <w:t>钢琴独奏曲，限时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</w:t>
      </w:r>
      <w:r w:rsidRPr="00660566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参加考试人员前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7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天内离长、无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48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小时核酸检测阴性证明、黄码、红码，不佩戴口罩者，严禁入校。到校扫吉祥码、测温、查看行程卡，无吉祥码和行程卡者持身份证原件登记，方可入校。</w:t>
      </w:r>
    </w:p>
    <w:p w:rsidR="00897545" w:rsidRDefault="00897545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4.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如疫情形势发生变化或上级疫情防控政策有新规定，将根据有关要求调整考试时间和防控措施，请大家关注学校发布的通知。</w:t>
      </w:r>
    </w:p>
    <w:p w:rsidR="00897545" w:rsidRDefault="00897545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七、联系方式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系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人：杨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柳惠淑</w:t>
      </w:r>
    </w:p>
    <w:p w:rsidR="00897545" w:rsidRDefault="00897545">
      <w:pPr>
        <w:ind w:firstLineChars="200" w:firstLine="64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 w:rsidRPr="00517EC3">
        <w:rPr>
          <w:rFonts w:ascii="仿宋_GB2312" w:eastAsia="仿宋_GB2312" w:hAnsi="仿宋_GB2312" w:cs="仿宋_GB2312"/>
          <w:sz w:val="32"/>
          <w:szCs w:val="32"/>
        </w:rPr>
        <w:t>87604611</w:t>
      </w:r>
    </w:p>
    <w:p w:rsidR="00897545" w:rsidRDefault="00897545">
      <w:pPr>
        <w:rPr>
          <w:rFonts w:ascii="宋体" w:cs="宋体"/>
          <w:sz w:val="44"/>
          <w:szCs w:val="44"/>
        </w:rPr>
      </w:pPr>
    </w:p>
    <w:sectPr w:rsidR="00897545" w:rsidSect="008608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545" w:rsidRDefault="00897545" w:rsidP="001556ED">
      <w:r>
        <w:separator/>
      </w:r>
    </w:p>
  </w:endnote>
  <w:endnote w:type="continuationSeparator" w:id="0">
    <w:p w:rsidR="00897545" w:rsidRDefault="00897545" w:rsidP="001556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545" w:rsidRDefault="00897545" w:rsidP="001556ED">
      <w:r>
        <w:separator/>
      </w:r>
    </w:p>
  </w:footnote>
  <w:footnote w:type="continuationSeparator" w:id="0">
    <w:p w:rsidR="00897545" w:rsidRDefault="00897545" w:rsidP="001556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1E07"/>
    <w:rsid w:val="0008249A"/>
    <w:rsid w:val="000D59F5"/>
    <w:rsid w:val="00141E07"/>
    <w:rsid w:val="001556ED"/>
    <w:rsid w:val="001F56B2"/>
    <w:rsid w:val="001F621C"/>
    <w:rsid w:val="001F7571"/>
    <w:rsid w:val="002523F3"/>
    <w:rsid w:val="00284EE6"/>
    <w:rsid w:val="002E6F7C"/>
    <w:rsid w:val="002F60C8"/>
    <w:rsid w:val="0046640A"/>
    <w:rsid w:val="00485649"/>
    <w:rsid w:val="004D7593"/>
    <w:rsid w:val="00517EC3"/>
    <w:rsid w:val="005B59BA"/>
    <w:rsid w:val="00604817"/>
    <w:rsid w:val="00660566"/>
    <w:rsid w:val="006855CC"/>
    <w:rsid w:val="007876CD"/>
    <w:rsid w:val="00790ECC"/>
    <w:rsid w:val="008608E9"/>
    <w:rsid w:val="00897545"/>
    <w:rsid w:val="008E39F8"/>
    <w:rsid w:val="008E4F14"/>
    <w:rsid w:val="00996CA9"/>
    <w:rsid w:val="00A777CD"/>
    <w:rsid w:val="00B22654"/>
    <w:rsid w:val="00BF28D2"/>
    <w:rsid w:val="00C63245"/>
    <w:rsid w:val="00CD4C4A"/>
    <w:rsid w:val="00CE6D53"/>
    <w:rsid w:val="00D52E00"/>
    <w:rsid w:val="00D56778"/>
    <w:rsid w:val="00D57D7A"/>
    <w:rsid w:val="00D83227"/>
    <w:rsid w:val="00DE61F8"/>
    <w:rsid w:val="00E6062D"/>
    <w:rsid w:val="00E748B5"/>
    <w:rsid w:val="00EF6514"/>
    <w:rsid w:val="04894DB6"/>
    <w:rsid w:val="08705740"/>
    <w:rsid w:val="0B552DAD"/>
    <w:rsid w:val="0E705941"/>
    <w:rsid w:val="164F230B"/>
    <w:rsid w:val="17797E10"/>
    <w:rsid w:val="1DFB0A02"/>
    <w:rsid w:val="22EC5BDC"/>
    <w:rsid w:val="234D6F91"/>
    <w:rsid w:val="2BE01A31"/>
    <w:rsid w:val="35497BCC"/>
    <w:rsid w:val="3A693800"/>
    <w:rsid w:val="3FCC3CCB"/>
    <w:rsid w:val="433C4BE3"/>
    <w:rsid w:val="44852E7D"/>
    <w:rsid w:val="45F1208D"/>
    <w:rsid w:val="480B50C1"/>
    <w:rsid w:val="4C911587"/>
    <w:rsid w:val="4CDB6907"/>
    <w:rsid w:val="5054309B"/>
    <w:rsid w:val="521A11B8"/>
    <w:rsid w:val="5266170F"/>
    <w:rsid w:val="54015A1D"/>
    <w:rsid w:val="551F3461"/>
    <w:rsid w:val="55430FB6"/>
    <w:rsid w:val="58E80B95"/>
    <w:rsid w:val="5C9F2040"/>
    <w:rsid w:val="5CB624FF"/>
    <w:rsid w:val="5FE82C07"/>
    <w:rsid w:val="67412C41"/>
    <w:rsid w:val="6FC76B11"/>
    <w:rsid w:val="70E52795"/>
    <w:rsid w:val="790E1857"/>
    <w:rsid w:val="7BFF0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E9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608E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DB9"/>
    <w:rPr>
      <w:rFonts w:ascii="Calibri" w:hAnsi="Calibri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860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608E9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860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608E9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8608E9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8608E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8608E9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98</Words>
  <Characters>565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钢琴即兴伴奏课程初级班招生考试公告</dc:title>
  <dc:subject/>
  <dc:creator>Administrator</dc:creator>
  <cp:keywords/>
  <dc:description/>
  <cp:lastModifiedBy>user</cp:lastModifiedBy>
  <cp:revision>2</cp:revision>
  <dcterms:created xsi:type="dcterms:W3CDTF">2022-08-31T01:06:00Z</dcterms:created>
  <dcterms:modified xsi:type="dcterms:W3CDTF">2022-08-31T01:06:00Z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